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A3" w:rsidRDefault="00CF2B5A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w:pict>
          <v:rect id="Rectangle 6" o:spid="_x0000_s1026" style="position:absolute;left:0;text-align:left;margin-left:0;margin-top:12.9pt;width:78.55pt;height:69.55pt;z-index:25165926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" fillcolor="white [3201]" strokecolor="#c45911 [2405]" strokeweight="1pt">
            <v:textbox>
              <w:txbxContent>
                <w:p w:rsidR="00A90DF6" w:rsidRDefault="00A90DF6" w:rsidP="00106E94">
                  <w:pPr>
                    <w:jc w:val="center"/>
                  </w:pPr>
                  <w:r>
                    <w:rPr>
                      <w:noProof/>
                      <w:lang w:bidi="fa-IR"/>
                    </w:rPr>
                    <w:drawing>
                      <wp:inline distT="0" distB="0" distL="0" distR="0">
                        <wp:extent cx="835660" cy="835660"/>
                        <wp:effectExtent l="0" t="0" r="2540" b="254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1539769823-arm.jp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5660" cy="835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rect>
        </w:pict>
      </w:r>
    </w:p>
    <w:p w:rsidR="00106E94" w:rsidRDefault="00CF2B5A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 w:rsidRPr="00CF2B5A">
        <w:rPr>
          <w:rFonts w:cs="B Nazanin"/>
          <w:noProof/>
          <w:sz w:val="24"/>
          <w:szCs w:val="24"/>
        </w:rPr>
        <w:pict>
          <v:roundrect id="Rounded Rectangle 3" o:spid="_x0000_s1027" style="position:absolute;left:0;text-align:left;margin-left:0;margin-top:18.45pt;width:221.5pt;height:39pt;z-index:251661312;visibility:visible;mso-position-horizontal:center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" fillcolor="white [3201]" strokecolor="black [3200]" strokeweight=".25pt">
            <v:stroke joinstyle="miter"/>
            <v:textbox>
              <w:txbxContent>
                <w:p w:rsidR="00A90DF6" w:rsidRPr="002F15BF" w:rsidRDefault="00A90DF6" w:rsidP="002F15BF">
                  <w:pPr>
                    <w:spacing w:after="0" w:line="240" w:lineRule="auto"/>
                    <w:jc w:val="center"/>
                    <w:rPr>
                      <w:rFonts w:cs="B Titr"/>
                      <w:sz w:val="28"/>
                      <w:szCs w:val="28"/>
                      <w:rtl/>
                      <w:lang w:bidi="fa-IR"/>
                    </w:rPr>
                  </w:pPr>
                  <w:r w:rsidRPr="002F15BF"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فرم طرح دوره</w:t>
                  </w:r>
                </w:p>
              </w:txbxContent>
            </v:textbox>
            <w10:wrap anchorx="margin"/>
          </v:roundrect>
        </w:pict>
      </w:r>
    </w:p>
    <w:p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35"/>
        <w:gridCol w:w="605"/>
        <w:gridCol w:w="3870"/>
        <w:gridCol w:w="599"/>
        <w:gridCol w:w="3956"/>
        <w:gridCol w:w="671"/>
      </w:tblGrid>
      <w:tr w:rsidR="00120252" w:rsidRPr="00F563A6" w:rsidTr="00B76388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9724DF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9724DF">
              <w:rPr>
                <w:rFonts w:cs="B Nazanin" w:hint="cs"/>
                <w:sz w:val="24"/>
                <w:szCs w:val="24"/>
                <w:rtl/>
                <w:lang w:bidi="fa-IR"/>
              </w:rPr>
              <w:t>تصفیه آب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>بهداشت</w:t>
            </w:r>
          </w:p>
        </w:tc>
        <w:tc>
          <w:tcPr>
            <w:tcW w:w="599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56" w:type="dxa"/>
            <w:shd w:val="clear" w:color="auto" w:fill="auto"/>
            <w:vAlign w:val="center"/>
          </w:tcPr>
          <w:p w:rsidR="00120252" w:rsidRPr="00F563A6" w:rsidRDefault="00120252" w:rsidP="005F3B4B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نامونامخانوادگيمدرس</w:t>
            </w:r>
            <w:bookmarkStart w:id="0" w:name="_GoBack"/>
            <w:bookmarkEnd w:id="0"/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رضا درویشی چشمه سلطانی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:rsidTr="00B76388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محیط</w:t>
            </w:r>
          </w:p>
        </w:tc>
        <w:tc>
          <w:tcPr>
            <w:tcW w:w="599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56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B76388">
              <w:rPr>
                <w:rFonts w:cs="B Nazanin"/>
                <w:sz w:val="24"/>
                <w:szCs w:val="24"/>
                <w:lang w:bidi="fa-IR"/>
              </w:rPr>
              <w:t>Ph.D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:rsidTr="00B76388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17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کارشناسی</w:t>
            </w:r>
          </w:p>
        </w:tc>
        <w:tc>
          <w:tcPr>
            <w:tcW w:w="599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56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محیط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:rsidTr="00B76388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9724DF">
            <w:pPr>
              <w:bidi/>
              <w:spacing w:after="0" w:line="240" w:lineRule="auto"/>
              <w:jc w:val="both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 w:rsidR="009724DF" w:rsidRPr="00733562">
              <w:rPr>
                <w:rFonts w:cs="B Nazanin" w:hint="eastAsia"/>
                <w:rtl/>
                <w:lang w:bidi="fa-IR"/>
              </w:rPr>
              <w:t>م</w:t>
            </w:r>
            <w:r w:rsidR="009724DF" w:rsidRPr="00733562">
              <w:rPr>
                <w:rFonts w:cs="B Nazanin" w:hint="cs"/>
                <w:rtl/>
                <w:lang w:bidi="fa-IR"/>
              </w:rPr>
              <w:t>ی</w:t>
            </w:r>
            <w:r w:rsidR="009724DF" w:rsidRPr="00733562">
              <w:rPr>
                <w:rFonts w:cs="B Nazanin" w:hint="eastAsia"/>
                <w:rtl/>
                <w:lang w:bidi="fa-IR"/>
              </w:rPr>
              <w:t>کرب</w:t>
            </w:r>
            <w:r w:rsidR="009724DF" w:rsidRPr="00733562">
              <w:rPr>
                <w:rFonts w:cs="B Nazanin" w:hint="cs"/>
                <w:rtl/>
                <w:lang w:bidi="fa-IR"/>
              </w:rPr>
              <w:t>ی</w:t>
            </w:r>
            <w:r w:rsidR="009724DF" w:rsidRPr="00733562">
              <w:rPr>
                <w:rFonts w:cs="B Nazanin" w:hint="eastAsia"/>
                <w:rtl/>
                <w:lang w:bidi="fa-IR"/>
              </w:rPr>
              <w:t>ولوژ</w:t>
            </w:r>
            <w:r w:rsidR="009724DF" w:rsidRPr="00733562">
              <w:rPr>
                <w:rFonts w:cs="B Nazanin" w:hint="cs"/>
                <w:rtl/>
                <w:lang w:bidi="fa-IR"/>
              </w:rPr>
              <w:t>ی</w:t>
            </w:r>
            <w:r w:rsidR="009724DF" w:rsidRPr="00733562">
              <w:rPr>
                <w:rFonts w:cs="B Nazanin" w:hint="eastAsia"/>
                <w:rtl/>
                <w:lang w:bidi="fa-IR"/>
              </w:rPr>
              <w:t>مح</w:t>
            </w:r>
            <w:r w:rsidR="009724DF" w:rsidRPr="00733562">
              <w:rPr>
                <w:rFonts w:cs="B Nazanin" w:hint="cs"/>
                <w:rtl/>
                <w:lang w:bidi="fa-IR"/>
              </w:rPr>
              <w:t>ی</w:t>
            </w:r>
            <w:r w:rsidR="009724DF" w:rsidRPr="00733562">
              <w:rPr>
                <w:rFonts w:cs="B Nazanin" w:hint="eastAsia"/>
                <w:rtl/>
                <w:lang w:bidi="fa-IR"/>
              </w:rPr>
              <w:t>ط،ش</w:t>
            </w:r>
            <w:r w:rsidR="009724DF" w:rsidRPr="00733562">
              <w:rPr>
                <w:rFonts w:cs="B Nazanin" w:hint="cs"/>
                <w:rtl/>
                <w:lang w:bidi="fa-IR"/>
              </w:rPr>
              <w:t>ی</w:t>
            </w:r>
            <w:r w:rsidR="009724DF" w:rsidRPr="00733562">
              <w:rPr>
                <w:rFonts w:cs="B Nazanin" w:hint="eastAsia"/>
                <w:rtl/>
                <w:lang w:bidi="fa-IR"/>
              </w:rPr>
              <w:t>م</w:t>
            </w:r>
            <w:r w:rsidR="009724DF" w:rsidRPr="00733562">
              <w:rPr>
                <w:rFonts w:cs="B Nazanin" w:hint="cs"/>
                <w:rtl/>
                <w:lang w:bidi="fa-IR"/>
              </w:rPr>
              <w:t>ی</w:t>
            </w:r>
            <w:r w:rsidR="009724DF" w:rsidRPr="00733562">
              <w:rPr>
                <w:rFonts w:cs="B Nazanin" w:hint="eastAsia"/>
                <w:rtl/>
                <w:lang w:bidi="fa-IR"/>
              </w:rPr>
              <w:t>مح</w:t>
            </w:r>
            <w:r w:rsidR="009724DF" w:rsidRPr="00733562">
              <w:rPr>
                <w:rFonts w:cs="B Nazanin" w:hint="cs"/>
                <w:rtl/>
                <w:lang w:bidi="fa-IR"/>
              </w:rPr>
              <w:t>ی</w:t>
            </w:r>
            <w:r w:rsidR="009724DF" w:rsidRPr="00733562">
              <w:rPr>
                <w:rFonts w:cs="B Nazanin" w:hint="eastAsia"/>
                <w:rtl/>
                <w:lang w:bidi="fa-IR"/>
              </w:rPr>
              <w:t>ط،فرآ</w:t>
            </w:r>
            <w:r w:rsidR="009724DF" w:rsidRPr="00733562">
              <w:rPr>
                <w:rFonts w:cs="B Nazanin" w:hint="cs"/>
                <w:rtl/>
                <w:lang w:bidi="fa-IR"/>
              </w:rPr>
              <w:t>ی</w:t>
            </w:r>
            <w:r w:rsidR="009724DF" w:rsidRPr="00733562">
              <w:rPr>
                <w:rFonts w:cs="B Nazanin" w:hint="eastAsia"/>
                <w:rtl/>
                <w:lang w:bidi="fa-IR"/>
              </w:rPr>
              <w:t>ندهاوعمل</w:t>
            </w:r>
            <w:r w:rsidR="009724DF" w:rsidRPr="00733562">
              <w:rPr>
                <w:rFonts w:cs="B Nazanin" w:hint="cs"/>
                <w:rtl/>
                <w:lang w:bidi="fa-IR"/>
              </w:rPr>
              <w:t>ی</w:t>
            </w:r>
            <w:r w:rsidR="009724DF" w:rsidRPr="00733562">
              <w:rPr>
                <w:rFonts w:cs="B Nazanin" w:hint="eastAsia"/>
                <w:rtl/>
                <w:lang w:bidi="fa-IR"/>
              </w:rPr>
              <w:t>اتدرمهندس</w:t>
            </w:r>
            <w:r w:rsidR="009724DF" w:rsidRPr="00733562">
              <w:rPr>
                <w:rFonts w:cs="B Nazanin" w:hint="cs"/>
                <w:rtl/>
                <w:lang w:bidi="fa-IR"/>
              </w:rPr>
              <w:t>ی</w:t>
            </w:r>
            <w:r w:rsidR="009724DF" w:rsidRPr="00733562">
              <w:rPr>
                <w:rFonts w:cs="B Nazanin" w:hint="eastAsia"/>
                <w:rtl/>
                <w:lang w:bidi="fa-IR"/>
              </w:rPr>
              <w:t>بهداشتمح</w:t>
            </w:r>
            <w:r w:rsidR="009724DF" w:rsidRPr="00733562">
              <w:rPr>
                <w:rFonts w:cs="B Nazanin" w:hint="cs"/>
                <w:rtl/>
                <w:lang w:bidi="fa-IR"/>
              </w:rPr>
              <w:t>ی</w:t>
            </w:r>
            <w:r w:rsidR="009724DF" w:rsidRPr="00733562">
              <w:rPr>
                <w:rFonts w:cs="B Nazanin" w:hint="eastAsia"/>
                <w:rtl/>
                <w:lang w:bidi="fa-IR"/>
              </w:rPr>
              <w:t>ط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76388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>نیمسال اول 1402-1401</w:t>
            </w:r>
          </w:p>
        </w:tc>
        <w:tc>
          <w:tcPr>
            <w:tcW w:w="599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56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دانشیار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:rsidTr="00B76388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مهرماه 1401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20 نفر</w:t>
            </w:r>
          </w:p>
        </w:tc>
        <w:tc>
          <w:tcPr>
            <w:tcW w:w="599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56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محیط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106E94" w:rsidRPr="00C53370" w:rsidRDefault="00C4626A" w:rsidP="00106E94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1438"/>
        <w:gridCol w:w="4433"/>
        <w:gridCol w:w="1809"/>
        <w:gridCol w:w="2822"/>
        <w:gridCol w:w="1407"/>
        <w:gridCol w:w="1108"/>
        <w:gridCol w:w="703"/>
      </w:tblGrid>
      <w:tr w:rsidR="00C4626A" w:rsidRPr="00F563A6" w:rsidTr="00A90DF6">
        <w:trPr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C4626A" w:rsidRPr="00F70CC4" w:rsidRDefault="00C4626A" w:rsidP="00B76388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31" w:type="pct"/>
            <w:gridSpan w:val="2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:rsidTr="00B76388">
        <w:trPr>
          <w:trHeight w:val="211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C4626A" w:rsidRPr="00F70CC4" w:rsidRDefault="00C4626A" w:rsidP="00A90DF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"/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9724DF" w:rsidRPr="00F563A6" w:rsidTr="00B76388">
        <w:trPr>
          <w:trHeight w:val="226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Pr="00F563A6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مباحث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مقدمات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یمرتبط با مقوله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تصفیه آب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جهت آشامیدن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آشنا شود. </w:t>
            </w:r>
          </w:p>
        </w:tc>
        <w:tc>
          <w:tcPr>
            <w:tcW w:w="1544" w:type="pct"/>
            <w:shd w:val="clear" w:color="auto" w:fill="auto"/>
          </w:tcPr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 پایان این جلسه دانشجو باید: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تاریخچه تصفیه آب را بداند و چگونگی تکامل فرآیندهای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تصفیه آب را طی تاریخ شرح دهد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اطلاعات دقیقی از میزان آب موجود در کره زمین و ایران ارائه دهد. 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منایع مختلف تأمین آب آشامیدنی را بداند و وضعیت کمی و کیفی هریک را به طور کامل تشریح نماید.</w:t>
            </w: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4- مقایسه منطقی بین منبع تأمین آب سطحی و زیرزمینی از نظر کمی و کیفی ارائه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9724DF" w:rsidRPr="001D7076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9724DF" w:rsidRPr="003274EB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9724DF" w:rsidRPr="00F563A6" w:rsidTr="00A90DF6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Pr="00F563A6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2</w:t>
            </w:r>
          </w:p>
        </w:tc>
        <w:tc>
          <w:tcPr>
            <w:tcW w:w="501" w:type="pct"/>
            <w:shd w:val="clear" w:color="auto" w:fill="auto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پارامترهای کیفی آب آشنا شود. </w:t>
            </w:r>
          </w:p>
        </w:tc>
        <w:tc>
          <w:tcPr>
            <w:tcW w:w="1544" w:type="pct"/>
            <w:shd w:val="clear" w:color="auto" w:fill="auto"/>
          </w:tcPr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پارامترهای کیفی آب آشامیدنی شامل پارامترهای فیزیکی، شیمیایی و بیولوژیک را بداند و به طور کامل توضیح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انواع استاندارد تعریف شده جهت پارامترهای کیفی آب را فراگیرد و شرح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استانداردهای ملی، منطقه ای و جهانی مرتبط با پارامترهای مختلف کیفی آب را بداند.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4- مقوله ترکیبات آلاینده نو ظهور موجود در منابع آب را فرا گیرد.</w:t>
            </w: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5- استانداردهای مرتبط با آلاینده های نو ظهور را بداند و به طور کامل توضیح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9724DF" w:rsidRPr="00F563A6" w:rsidTr="00A90DF6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Pr="00F563A6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1" w:type="pct"/>
            <w:shd w:val="clear" w:color="auto" w:fill="auto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فرآیندهای دخیل در تصفیه منابع مختلف آب آشنا شود. </w:t>
            </w:r>
          </w:p>
        </w:tc>
        <w:tc>
          <w:tcPr>
            <w:tcW w:w="1544" w:type="pct"/>
            <w:shd w:val="clear" w:color="auto" w:fill="auto"/>
          </w:tcPr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شماتیک فرآیندهای دخیل در تصفیه آب های سطحی و زیرزمینی را ترسیم نماید و توضیح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نقش هر یک از واحدهای فرآیندی و عملیاتی دخیل در تصفیه آب را جهت حذف آلاینده های مختلف فرا گیرد و بداند.</w:t>
            </w:r>
          </w:p>
          <w:p w:rsidR="009724DF" w:rsidRPr="00827BA8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راهکارهای حذف آلاینده های نو ظهور را فرا گیرد.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9724DF" w:rsidRPr="00F563A6" w:rsidTr="00A90DF6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Pr="00F563A6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01" w:type="pct"/>
            <w:shd w:val="clear" w:color="auto" w:fill="auto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سازه آبگیر، آشغالگیر و ابزارهای اندازه گیری جریان در تصفیه خانه آب آشنا شود. </w:t>
            </w:r>
          </w:p>
        </w:tc>
        <w:tc>
          <w:tcPr>
            <w:tcW w:w="1544" w:type="pct"/>
            <w:shd w:val="clear" w:color="auto" w:fill="auto"/>
          </w:tcPr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کاربرد سازه های آبگیر را به طور کامل فرا گیرد و شرح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انواع سازه های آبگیر جهت برداشت آب از منابع آب سطحی را بداند.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عوامل مؤثر بر انتخاب سازه آبگیر را بداند و به طور کامل فرا گیرد.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4-  انواع آشغالگیر جهت استفاده در تصفیه خانه آب را بشناسد و کارکرد هریک را به طور کامل بداند.</w:t>
            </w:r>
          </w:p>
          <w:p w:rsidR="009724DF" w:rsidRPr="00997A45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- انواع سازه های اندازه گیری جریان در تصفیه خانه آب را بشناسد و کاربرد هر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یک را به طور کامل فرا گیرد.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9724DF" w:rsidRPr="00F563A6" w:rsidTr="00A90DF6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5</w:t>
            </w:r>
          </w:p>
        </w:tc>
        <w:tc>
          <w:tcPr>
            <w:tcW w:w="501" w:type="pct"/>
            <w:shd w:val="clear" w:color="auto" w:fill="auto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مفهوم ته نشینی در تصفیه آب آشنا شود. </w:t>
            </w:r>
          </w:p>
        </w:tc>
        <w:tc>
          <w:tcPr>
            <w:tcW w:w="1544" w:type="pct"/>
            <w:shd w:val="clear" w:color="auto" w:fill="auto"/>
          </w:tcPr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کاربردهای ته نشینی در تصفیه آب را بیان نماید و به طور کامل شرح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اشکال مختلف حوضچه ته نشینی مورد استفاده در تصفیه خانه های آب را بداند و مزایا و معایب هریک را به طور کامل بیان نماید.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انواع ته نشینی در سیستم های تصفیه آب را بداند و به طور کامل شرح دهد.</w:t>
            </w:r>
          </w:p>
          <w:p w:rsidR="009724DF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مفهوم ته نشینی نوع یک و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نوع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دو را به طور کامل فرا گیرد و شرح دهد.</w:t>
            </w:r>
          </w:p>
          <w:p w:rsidR="009724DF" w:rsidRPr="00827BA8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9724DF" w:rsidRPr="00F563A6" w:rsidTr="00A90DF6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01" w:type="pct"/>
            <w:shd w:val="clear" w:color="auto" w:fill="auto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مفهوم انعقاد و لخته سازی در تصفیه خانه آب آشنا شود. </w:t>
            </w:r>
          </w:p>
        </w:tc>
        <w:tc>
          <w:tcPr>
            <w:tcW w:w="1544" w:type="pct"/>
            <w:shd w:val="clear" w:color="auto" w:fill="auto"/>
          </w:tcPr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مفهوم انعقاد و لخته سازی را بداند و کاربرد آنها را در فرآیند تصفیه آب به طور کامل فرا گیرد.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مکانیسم های ناپایدارسازی ذرات کلوئیدی طی فرآیند انعقاد را بداند و انواع آب از نظر کدورت و قلیائیت را به طور کامل توضیح دهد. 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انواع مواد منعقد کننده و خصوصیات آنها را جهت کاربرد در واحد انعقاد بداند و به طور کامل شرح دهد.</w:t>
            </w:r>
          </w:p>
          <w:p w:rsidR="009724DF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4- مقایسه منطقی از انواع مواد منعقد کننده مورد استفاده جهت تصفیه آب ارائه دهد.</w:t>
            </w:r>
          </w:p>
          <w:p w:rsidR="009724DF" w:rsidRPr="00827BA8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9724DF" w:rsidRPr="00F563A6" w:rsidTr="00A90DF6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01" w:type="pct"/>
            <w:shd w:val="clear" w:color="auto" w:fill="auto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در این جلسه دانشجو باید با فرآیند انعقاد و لخته سازی در تصفیه خانه آب آشنا شود.</w:t>
            </w:r>
          </w:p>
        </w:tc>
        <w:tc>
          <w:tcPr>
            <w:tcW w:w="1544" w:type="pct"/>
            <w:shd w:val="clear" w:color="auto" w:fill="auto"/>
          </w:tcPr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انواع حوضچه های مورد استفاده جهت فرآیندهای انعقاد و لخته سازی را فرا گیرد.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مقایسه منطقی از انواع حوضچه های انعقاد و لخته سازی جهت تصفیه آب ارائه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معیارهای طراحی حوضچه های انعقاد، لخته سازی و ته نشینی را بیاموزد و به نحو صحیح در محاسبات طراحی به کار بندد.</w:t>
            </w:r>
          </w:p>
          <w:p w:rsidR="009724DF" w:rsidRPr="00997A45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4- مفهوم فرآیند انعقاد پیشرفته در تصفیه آب را بداند و کاربرد آن را توضیح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9724DF" w:rsidRPr="00F563A6" w:rsidTr="00A90DF6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8</w:t>
            </w:r>
          </w:p>
        </w:tc>
        <w:tc>
          <w:tcPr>
            <w:tcW w:w="501" w:type="pct"/>
            <w:shd w:val="clear" w:color="auto" w:fill="auto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مفهوم فیلتراسیون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(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صافسازی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 تصفیه آب آشنا شود. </w:t>
            </w:r>
          </w:p>
        </w:tc>
        <w:tc>
          <w:tcPr>
            <w:tcW w:w="1544" w:type="pct"/>
            <w:shd w:val="clear" w:color="auto" w:fill="auto"/>
          </w:tcPr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تعریف صحیحی از فرآیند صافسازی ارائه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مکانیسم های دخیل در فرآیند صافسازی را نام ببرد و توضیح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انواع صافی مورد استفاده جهت تصفیه آب را نام ببرد و ویژگی ها و کاربرد هریک را به طور کامل بیاموزد.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4- انواع تقسیم بندی های موجود جهت صافی های تصفیه آب را بیان نماید.</w:t>
            </w:r>
          </w:p>
          <w:p w:rsidR="009724DF" w:rsidRPr="00997A45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5- ویژگیهای بستر مورد استفاده در صافی های تصفیه خانه آب را به طور کامل شرح دهد. 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9724DF" w:rsidRPr="00F563A6" w:rsidTr="00A90DF6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01" w:type="pct"/>
            <w:shd w:val="clear" w:color="auto" w:fill="auto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بهره برداری و مختصات صافی های شنی آشنا شود. </w:t>
            </w:r>
          </w:p>
        </w:tc>
        <w:tc>
          <w:tcPr>
            <w:tcW w:w="1544" w:type="pct"/>
            <w:shd w:val="clear" w:color="auto" w:fill="auto"/>
          </w:tcPr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الگوهای بهره برداری از صافی های شنی تند را بیاموزد.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عوامل ایجاد کننده گرفتگی در صافی را بیاموزد و به طور کامل شرح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چگونگی شستشوی صافی های شنی تند و کند را بداند و هریک از مراحل را به طور کامل توضیح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4- انواع صاف سازی مستقیم و در خط را توضیح دهد و محل کاربرد هریک را بداند.</w:t>
            </w:r>
          </w:p>
          <w:p w:rsidR="009724DF" w:rsidRPr="00AD5A4C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5- نحوه محاسبه ابعاد صافی شنی کند و تند را بیاموزد و در محاسبات مربوط به هریک به کار بندد. 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9724DF" w:rsidRPr="00F563A6" w:rsidTr="00A90DF6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01" w:type="pct"/>
            <w:shd w:val="clear" w:color="auto" w:fill="auto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مفهوم گندزدایی آب آشامیدنی آشنا شود. </w:t>
            </w:r>
          </w:p>
        </w:tc>
        <w:tc>
          <w:tcPr>
            <w:tcW w:w="1544" w:type="pct"/>
            <w:shd w:val="clear" w:color="auto" w:fill="auto"/>
          </w:tcPr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تعریف کاملی از گندزدایی آب آشامیدنی ارائه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انواع گندزدا را نام برده و مزایا و معایب هریک را نام برده و به طور کامل توضیح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مکانیسم عمل کلر در گندزدایی آب آشامیدنی را به طور کامل فرا گیرد و توضیح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4- روش های کلرزدایی آب تصفیه شده را بداند و هریک از الگوها را به طور کامل توضیح دهد.</w:t>
            </w:r>
          </w:p>
          <w:p w:rsidR="009724DF" w:rsidRPr="00AD5A4C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5- روشهای نوین گندزدایی آب آشامیدنی را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بیاموزد و به طور کامل فرا گیرد.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9724DF" w:rsidRPr="00F563A6" w:rsidTr="00A90DF6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11</w:t>
            </w:r>
          </w:p>
        </w:tc>
        <w:tc>
          <w:tcPr>
            <w:tcW w:w="501" w:type="pct"/>
            <w:shd w:val="clear" w:color="auto" w:fill="auto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مفهوم سختی و سختی گیری در تصفیه آب  آشنا شود. </w:t>
            </w:r>
          </w:p>
        </w:tc>
        <w:tc>
          <w:tcPr>
            <w:tcW w:w="1544" w:type="pct"/>
            <w:shd w:val="clear" w:color="auto" w:fill="auto"/>
          </w:tcPr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مفهوم سختی در منابع آب آشامیدنی را بداند.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روش های مختلف سختی گیری در فرآیند تصفیه آب را بیان نماید و به طور کامل توضیح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نحوه محاسبه سختی منبع آب را با توجه به ترکیب شیمیایی منبع فرا گیرد و به نحو مطلوب به کار بندد.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4- فرآیند ترسیب شیمیایی و روابط موجود جهت حذف سختی از طریق الگوی ترسیب شیمیایی را به طور کامل بیاموزد.</w:t>
            </w:r>
          </w:p>
          <w:p w:rsidR="009724DF" w:rsidRPr="00AD5A4C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5- عوامل سختی گیری و مزایا و معایب هریک را به طور کامل فرا گیرد و توضیح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9724DF" w:rsidRPr="00F563A6" w:rsidTr="00A90DF6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501" w:type="pct"/>
            <w:shd w:val="clear" w:color="auto" w:fill="auto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محاسبات مربوط به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سختی و سختی گیری در تصفیه آب  آشنا شود.</w:t>
            </w:r>
          </w:p>
        </w:tc>
        <w:tc>
          <w:tcPr>
            <w:tcW w:w="1544" w:type="pct"/>
            <w:shd w:val="clear" w:color="auto" w:fill="auto"/>
          </w:tcPr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نحوه محاسبه مقدار عوامل سختی زدا  و نیز رسوب تولیدی طی سختی گیری از مسیر ترسیب شیمیایی را بداند.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راکتورهای مورد استفاده جهت سختی گیری را بداند.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روش های پایدار سازی آب سختی گیری شده را به نحو صحیحی  بیان نماید.</w:t>
            </w:r>
          </w:p>
          <w:p w:rsidR="009724DF" w:rsidRPr="00AD5A4C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4- چگونگی کاربرد روش تبادل یون جهت حذف سختی را به طور کامل فرا گیرد.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9724DF" w:rsidRPr="00F563A6" w:rsidTr="00A90DF6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501" w:type="pct"/>
            <w:shd w:val="clear" w:color="auto" w:fill="auto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در این جلسه دانشجو باید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چگونگی حذف آهن و منگنز از منابع آب زیرزمینی آشنا شود. </w:t>
            </w:r>
          </w:p>
        </w:tc>
        <w:tc>
          <w:tcPr>
            <w:tcW w:w="1544" w:type="pct"/>
            <w:shd w:val="clear" w:color="auto" w:fill="auto"/>
          </w:tcPr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عوارض سوء حضور آهن و منگنز در آب آشامیدنی را فرا گیرد.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روش های مختلف حذف آهن و منگنز از منابع آب زیرزمینی را بیاموزد و کارکرد هریک را به طور کامل توضیح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کاربرد فرآیند هوادهی را با تحلیل روابط موجود جهت حذف آهن و منگنز بداند.</w:t>
            </w:r>
          </w:p>
          <w:p w:rsidR="009724DF" w:rsidRPr="00AD5A4C" w:rsidRDefault="009724DF" w:rsidP="00307392">
            <w:pPr>
              <w:pStyle w:val="ListParagraph"/>
              <w:bidi/>
              <w:spacing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4- نحوه محاسبه ابعاد حوضچه هوادهی جهت تصفیه آب حاوی آهن و منگنز را به طور کامل فرا گیرد.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9724DF" w:rsidRPr="00F563A6" w:rsidTr="00A90DF6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14</w:t>
            </w:r>
          </w:p>
        </w:tc>
        <w:tc>
          <w:tcPr>
            <w:tcW w:w="501" w:type="pct"/>
            <w:shd w:val="clear" w:color="auto" w:fill="auto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در این جلسه دانشجو باید چگونگی حذف فلوئور و نیترات از منابع آب آشامیدنی آشنا شود.</w:t>
            </w:r>
          </w:p>
        </w:tc>
        <w:tc>
          <w:tcPr>
            <w:tcW w:w="1544" w:type="pct"/>
            <w:shd w:val="clear" w:color="auto" w:fill="auto"/>
          </w:tcPr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عوارض سوء بهداشتی ناشی از حضور و یا عدم حضور فلوئور در آب آشامیدنی را به طور کامل فرا گیرد.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روش های متداول حذف فلوئور از منابع آب را فرا گیرد و به طور کامل شرح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چگونگی فلوئور زنی به منبع آب را فرا گیرد.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4- عوارض سوء بهداشتی ناشی از حضور نیترات در آب آشامیدنی را به طور کامل فرا گیرد.</w:t>
            </w:r>
          </w:p>
          <w:p w:rsidR="009724DF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5- روش های مختلف حذف نیترات از منبع آب را بیاموزد و به طور کامل شرح دهد.</w:t>
            </w:r>
          </w:p>
          <w:p w:rsidR="009724DF" w:rsidRPr="00AD5A4C" w:rsidRDefault="009724DF" w:rsidP="00307392">
            <w:pPr>
              <w:pStyle w:val="ListParagraph"/>
              <w:bidi/>
              <w:spacing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9724DF" w:rsidRPr="00F563A6" w:rsidTr="00A90DF6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501" w:type="pct"/>
            <w:shd w:val="clear" w:color="auto" w:fill="auto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در این جلسه دانشجو باید چگونگی حذف رنگ و بو از منابع آب آشامیدنی آشنا شود.</w:t>
            </w:r>
          </w:p>
        </w:tc>
        <w:tc>
          <w:tcPr>
            <w:tcW w:w="1544" w:type="pct"/>
            <w:shd w:val="clear" w:color="auto" w:fill="auto"/>
          </w:tcPr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sz w:val="20"/>
                <w:szCs w:val="20"/>
                <w:rtl/>
                <w:lang w:bidi="fa-IR"/>
              </w:rPr>
              <w:t>: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 عوامل مولد رنگ و بو در آب های سطحی و زیرزمینی را بیان نماید و به طور کامل شرح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 مشکلات بهداشتی حضور ترکیبات مولد رنگ در منابع آب را بداند.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روش های حذف رنگ از منابع آب را فرا گیرد و به نحو صحیحی کارکرد هریک را تحلیل نماید.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 مشکلات بهداشتی حضور ترکیبات مولد بو در منابع آب را بداند.</w:t>
            </w:r>
          </w:p>
          <w:p w:rsidR="009724DF" w:rsidRPr="00AD5A4C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4- روش های حذف بو از منابع آب را فرا گیرد و به طور کامل هر یک را توضیح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9724DF" w:rsidRPr="00F563A6" w:rsidTr="00A90DF6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01" w:type="pct"/>
            <w:shd w:val="clear" w:color="auto" w:fill="auto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در این جلسه دانشجو باید نحوه حذف ترکیبات آلی فرار و ترکیبات جانبی گندزدایی آشنا شود.</w:t>
            </w:r>
          </w:p>
        </w:tc>
        <w:tc>
          <w:tcPr>
            <w:tcW w:w="1544" w:type="pct"/>
            <w:shd w:val="clear" w:color="auto" w:fill="auto"/>
          </w:tcPr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 مشکلات بهداشتی وجود ترکیبات آلی فرار در منابع آب را به طور کامل فرا گیرد.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روش های حذف ترکیبات آلی فرار را بیاموزد و کاربرد هریک را به طور کامل شرح دهد.</w:t>
            </w:r>
          </w:p>
          <w:p w:rsidR="009724DF" w:rsidRPr="00AB3CE7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 مشکلات بهداشتی وجود ترکیبات جانبی گندزدایی در منابع آب را به طور کامل فرا گیرد.</w:t>
            </w:r>
          </w:p>
          <w:p w:rsidR="009724DF" w:rsidRPr="00AD5A4C" w:rsidRDefault="009724DF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4- روش های کنترل و تصفیه ترکیبات جانبی گندزدایی و پیش سازهای این ترکیبات را بیاموزد.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9724DF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9724DF" w:rsidRPr="00AD5A4C" w:rsidRDefault="009724DF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Pr="001D7076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9724DF" w:rsidRPr="00F563A6" w:rsidTr="006B30A4">
        <w:trPr>
          <w:trHeight w:val="1160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17</w:t>
            </w:r>
          </w:p>
        </w:tc>
        <w:tc>
          <w:tcPr>
            <w:tcW w:w="501" w:type="pct"/>
            <w:shd w:val="clear" w:color="auto" w:fill="auto"/>
          </w:tcPr>
          <w:p w:rsidR="009724DF" w:rsidRDefault="009724DF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06CDF">
              <w:rPr>
                <w:rFonts w:cs="B Nazanin" w:hint="cs"/>
                <w:sz w:val="20"/>
                <w:szCs w:val="20"/>
                <w:rtl/>
                <w:lang w:bidi="fa-IR"/>
              </w:rPr>
              <w:t>در این جلسه دانشجو باید به صورت عملی با مسیر تصفیه آب  آشنا شود.</w:t>
            </w:r>
          </w:p>
        </w:tc>
        <w:tc>
          <w:tcPr>
            <w:tcW w:w="4278" w:type="pct"/>
            <w:gridSpan w:val="6"/>
            <w:shd w:val="clear" w:color="auto" w:fill="auto"/>
            <w:vAlign w:val="center"/>
          </w:tcPr>
          <w:p w:rsidR="009724DF" w:rsidRPr="00AD3D53" w:rsidRDefault="009724DF" w:rsidP="00307392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D3D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بازدید از یک تصفیه خانه آب و مشاهده مراحل مختلف تصفیه آب آشامیدنی در مقیاس کامل بهره برداری</w:t>
            </w:r>
          </w:p>
        </w:tc>
      </w:tr>
      <w:tr w:rsidR="009724DF" w:rsidRPr="00F563A6" w:rsidTr="006C41CA">
        <w:trPr>
          <w:trHeight w:val="1160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4779" w:type="pct"/>
            <w:gridSpan w:val="7"/>
            <w:shd w:val="clear" w:color="auto" w:fill="auto"/>
            <w:vAlign w:val="center"/>
          </w:tcPr>
          <w:p w:rsidR="009724DF" w:rsidRPr="00A90DF6" w:rsidRDefault="009C0CAC" w:rsidP="006C41CA">
            <w:pPr>
              <w:bidi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رفع اشکال</w:t>
            </w:r>
          </w:p>
        </w:tc>
      </w:tr>
    </w:tbl>
    <w:p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/>
      </w:tblPr>
      <w:tblGrid>
        <w:gridCol w:w="1105"/>
        <w:gridCol w:w="13249"/>
      </w:tblGrid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53370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A90DF6" w:rsidRDefault="009724DF" w:rsidP="00A90DF6">
            <w:pPr>
              <w:bidi/>
              <w:ind w:left="360"/>
              <w:jc w:val="right"/>
              <w:rPr>
                <w:rStyle w:val="Hyperlink"/>
                <w:color w:val="auto"/>
                <w:u w:val="none"/>
              </w:rPr>
            </w:pPr>
            <w:r w:rsidRPr="009724DF">
              <w:rPr>
                <w:rStyle w:val="Hyperlink"/>
                <w:color w:val="auto"/>
                <w:u w:val="none"/>
              </w:rPr>
              <w:t>Integrated Design and Operation of Water Treatment Facilities/</w:t>
            </w:r>
            <w:r>
              <w:rPr>
                <w:rStyle w:val="Hyperlink"/>
                <w:color w:val="auto"/>
                <w:u w:val="none"/>
              </w:rPr>
              <w:t xml:space="preserve"> By: </w:t>
            </w:r>
            <w:r w:rsidRPr="009724DF">
              <w:rPr>
                <w:rStyle w:val="Hyperlink"/>
                <w:color w:val="auto"/>
                <w:u w:val="none"/>
              </w:rPr>
              <w:t>Susumu Kawamura</w:t>
            </w:r>
          </w:p>
        </w:tc>
      </w:tr>
      <w:tr w:rsidR="00A90DF6" w:rsidRPr="000955BD" w:rsidTr="00A36F74">
        <w:tc>
          <w:tcPr>
            <w:tcW w:w="385" w:type="pct"/>
            <w:shd w:val="clear" w:color="auto" w:fill="auto"/>
            <w:vAlign w:val="center"/>
          </w:tcPr>
          <w:p w:rsidR="00A90DF6" w:rsidRDefault="00A90DF6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A90DF6" w:rsidRPr="00A90DF6" w:rsidRDefault="009724DF" w:rsidP="00A90DF6">
            <w:pPr>
              <w:bidi/>
              <w:ind w:left="360"/>
              <w:jc w:val="right"/>
              <w:rPr>
                <w:rStyle w:val="Hyperlink"/>
                <w:color w:val="auto"/>
                <w:u w:val="none"/>
              </w:rPr>
            </w:pPr>
            <w:r w:rsidRPr="009724DF">
              <w:rPr>
                <w:rStyle w:val="Hyperlink"/>
                <w:color w:val="auto"/>
                <w:u w:val="none"/>
              </w:rPr>
              <w:t xml:space="preserve">Water treatment: principles and design/ </w:t>
            </w:r>
            <w:r>
              <w:rPr>
                <w:rStyle w:val="Hyperlink"/>
                <w:color w:val="auto"/>
                <w:u w:val="none"/>
              </w:rPr>
              <w:t xml:space="preserve">By: </w:t>
            </w:r>
            <w:r w:rsidRPr="009724DF">
              <w:rPr>
                <w:rStyle w:val="Hyperlink"/>
                <w:color w:val="auto"/>
                <w:u w:val="none"/>
              </w:rPr>
              <w:t>Crittenden</w:t>
            </w:r>
          </w:p>
        </w:tc>
      </w:tr>
      <w:tr w:rsidR="009724DF" w:rsidRPr="000955BD" w:rsidTr="00A36F74">
        <w:tc>
          <w:tcPr>
            <w:tcW w:w="385" w:type="pct"/>
            <w:shd w:val="clear" w:color="auto" w:fill="auto"/>
            <w:vAlign w:val="center"/>
          </w:tcPr>
          <w:p w:rsidR="009724DF" w:rsidRDefault="009724DF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9724DF" w:rsidRPr="00A90DF6" w:rsidRDefault="009724DF" w:rsidP="00A90DF6">
            <w:pPr>
              <w:bidi/>
              <w:ind w:left="360"/>
              <w:jc w:val="right"/>
              <w:rPr>
                <w:rStyle w:val="Hyperlink"/>
                <w:color w:val="auto"/>
                <w:u w:val="none"/>
              </w:rPr>
            </w:pPr>
            <w:r w:rsidRPr="009724DF">
              <w:rPr>
                <w:rStyle w:val="Hyperlink"/>
                <w:color w:val="auto"/>
                <w:u w:val="none"/>
              </w:rPr>
              <w:t xml:space="preserve">Water works engineering: planning, design and operation/ </w:t>
            </w:r>
            <w:r>
              <w:rPr>
                <w:rStyle w:val="Hyperlink"/>
                <w:color w:val="auto"/>
                <w:u w:val="none"/>
              </w:rPr>
              <w:t xml:space="preserve">By: </w:t>
            </w:r>
            <w:r w:rsidRPr="009724DF">
              <w:rPr>
                <w:rStyle w:val="Hyperlink"/>
                <w:color w:val="auto"/>
                <w:u w:val="none"/>
              </w:rPr>
              <w:t>Syed R. Qasim</w:t>
            </w:r>
          </w:p>
        </w:tc>
      </w:tr>
    </w:tbl>
    <w:p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9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F33" w:rsidRDefault="00292F33" w:rsidP="00C53370">
      <w:pPr>
        <w:spacing w:after="0" w:line="240" w:lineRule="auto"/>
      </w:pPr>
      <w:r>
        <w:separator/>
      </w:r>
    </w:p>
  </w:endnote>
  <w:endnote w:type="continuationSeparator" w:id="1">
    <w:p w:rsidR="00292F33" w:rsidRDefault="00292F33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0DF6" w:rsidRDefault="00CF2B5A" w:rsidP="00C53370">
        <w:pPr>
          <w:pStyle w:val="Footer"/>
          <w:bidi/>
          <w:jc w:val="center"/>
        </w:pPr>
        <w:r>
          <w:fldChar w:fldCharType="begin"/>
        </w:r>
        <w:r w:rsidR="00A90DF6">
          <w:instrText xml:space="preserve"> PAGE   \* MERGEFORMAT </w:instrText>
        </w:r>
        <w:r>
          <w:fldChar w:fldCharType="separate"/>
        </w:r>
        <w:r w:rsidR="0088169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A90DF6" w:rsidRDefault="00A90D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F33" w:rsidRDefault="00292F33" w:rsidP="00C53370">
      <w:pPr>
        <w:spacing w:after="0" w:line="240" w:lineRule="auto"/>
      </w:pPr>
      <w:r>
        <w:separator/>
      </w:r>
    </w:p>
  </w:footnote>
  <w:footnote w:type="continuationSeparator" w:id="1">
    <w:p w:rsidR="00292F33" w:rsidRDefault="00292F33" w:rsidP="00C53370">
      <w:pPr>
        <w:spacing w:after="0" w:line="240" w:lineRule="auto"/>
      </w:pPr>
      <w:r>
        <w:continuationSeparator/>
      </w:r>
    </w:p>
  </w:footnote>
  <w:footnote w:id="2">
    <w:p w:rsidR="00A90DF6" w:rsidRPr="005535D0" w:rsidRDefault="00A90DF6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3">
    <w:p w:rsidR="00A90DF6" w:rsidRPr="005535D0" w:rsidRDefault="00A90DF6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4">
    <w:p w:rsidR="00A90DF6" w:rsidRPr="005535D0" w:rsidRDefault="00A90DF6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5">
    <w:p w:rsidR="00A90DF6" w:rsidRDefault="00A90DF6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EA1"/>
    <w:rsid w:val="00010EA2"/>
    <w:rsid w:val="000356AB"/>
    <w:rsid w:val="000374E2"/>
    <w:rsid w:val="000C224F"/>
    <w:rsid w:val="000F6A18"/>
    <w:rsid w:val="000F756B"/>
    <w:rsid w:val="00106E94"/>
    <w:rsid w:val="00120252"/>
    <w:rsid w:val="001318F8"/>
    <w:rsid w:val="00191B28"/>
    <w:rsid w:val="001B3C20"/>
    <w:rsid w:val="001E220A"/>
    <w:rsid w:val="001F352D"/>
    <w:rsid w:val="001F5301"/>
    <w:rsid w:val="00291329"/>
    <w:rsid w:val="00292F33"/>
    <w:rsid w:val="002A72D7"/>
    <w:rsid w:val="002F15BF"/>
    <w:rsid w:val="0032699A"/>
    <w:rsid w:val="00333CE2"/>
    <w:rsid w:val="00365E7C"/>
    <w:rsid w:val="003872D5"/>
    <w:rsid w:val="003B3AF2"/>
    <w:rsid w:val="003F0083"/>
    <w:rsid w:val="00425C8F"/>
    <w:rsid w:val="00444FC5"/>
    <w:rsid w:val="00480866"/>
    <w:rsid w:val="004977BE"/>
    <w:rsid w:val="004A41F3"/>
    <w:rsid w:val="004F2190"/>
    <w:rsid w:val="00516EE2"/>
    <w:rsid w:val="005268AE"/>
    <w:rsid w:val="005535D0"/>
    <w:rsid w:val="0059586A"/>
    <w:rsid w:val="005A02C8"/>
    <w:rsid w:val="005F3B4B"/>
    <w:rsid w:val="006238B9"/>
    <w:rsid w:val="006307D2"/>
    <w:rsid w:val="006577BE"/>
    <w:rsid w:val="006C41CA"/>
    <w:rsid w:val="0070536E"/>
    <w:rsid w:val="007317FC"/>
    <w:rsid w:val="00733562"/>
    <w:rsid w:val="0074191D"/>
    <w:rsid w:val="00772D12"/>
    <w:rsid w:val="007E5914"/>
    <w:rsid w:val="007F567A"/>
    <w:rsid w:val="008716B3"/>
    <w:rsid w:val="00873A48"/>
    <w:rsid w:val="00881693"/>
    <w:rsid w:val="00897CEC"/>
    <w:rsid w:val="008C37CB"/>
    <w:rsid w:val="008C600F"/>
    <w:rsid w:val="009019B1"/>
    <w:rsid w:val="00916B59"/>
    <w:rsid w:val="00936D6B"/>
    <w:rsid w:val="00961E78"/>
    <w:rsid w:val="009724DF"/>
    <w:rsid w:val="00973120"/>
    <w:rsid w:val="009850DE"/>
    <w:rsid w:val="009C0CAC"/>
    <w:rsid w:val="00A21521"/>
    <w:rsid w:val="00A27E86"/>
    <w:rsid w:val="00A30B34"/>
    <w:rsid w:val="00A36F74"/>
    <w:rsid w:val="00A66694"/>
    <w:rsid w:val="00A90DF6"/>
    <w:rsid w:val="00A961C1"/>
    <w:rsid w:val="00AA03DC"/>
    <w:rsid w:val="00AB5CC9"/>
    <w:rsid w:val="00AF5753"/>
    <w:rsid w:val="00B4696F"/>
    <w:rsid w:val="00B563E9"/>
    <w:rsid w:val="00B76388"/>
    <w:rsid w:val="00BB7FE5"/>
    <w:rsid w:val="00BE4F3A"/>
    <w:rsid w:val="00BF650D"/>
    <w:rsid w:val="00C00A25"/>
    <w:rsid w:val="00C01E1D"/>
    <w:rsid w:val="00C023B7"/>
    <w:rsid w:val="00C11DE1"/>
    <w:rsid w:val="00C2702A"/>
    <w:rsid w:val="00C34AA3"/>
    <w:rsid w:val="00C37622"/>
    <w:rsid w:val="00C4626A"/>
    <w:rsid w:val="00C53370"/>
    <w:rsid w:val="00CA0CE1"/>
    <w:rsid w:val="00CA77BA"/>
    <w:rsid w:val="00CD1DDB"/>
    <w:rsid w:val="00CD2863"/>
    <w:rsid w:val="00CE7E13"/>
    <w:rsid w:val="00CF275C"/>
    <w:rsid w:val="00CF2B5A"/>
    <w:rsid w:val="00D16D79"/>
    <w:rsid w:val="00D3295B"/>
    <w:rsid w:val="00D72E5F"/>
    <w:rsid w:val="00D86DD2"/>
    <w:rsid w:val="00DB7535"/>
    <w:rsid w:val="00DC0E98"/>
    <w:rsid w:val="00DC3BB9"/>
    <w:rsid w:val="00E13EA1"/>
    <w:rsid w:val="00E445B8"/>
    <w:rsid w:val="00E83C4A"/>
    <w:rsid w:val="00EA3966"/>
    <w:rsid w:val="00EB42E1"/>
    <w:rsid w:val="00ED63E1"/>
    <w:rsid w:val="00F563A6"/>
    <w:rsid w:val="00F70CC4"/>
    <w:rsid w:val="00FB03FD"/>
    <w:rsid w:val="00FB400D"/>
    <w:rsid w:val="00FB5F97"/>
    <w:rsid w:val="00FF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468-D4F1-4038-BF49-E74FE1AA9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نظری.dot</Template>
  <TotalTime>1</TotalTime>
  <Pages>7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Ms.Kameli</dc:creator>
  <cp:keywords/>
  <dc:description/>
  <cp:lastModifiedBy>new</cp:lastModifiedBy>
  <cp:revision>2</cp:revision>
  <cp:lastPrinted>2019-12-07T06:13:00Z</cp:lastPrinted>
  <dcterms:created xsi:type="dcterms:W3CDTF">2022-10-04T04:11:00Z</dcterms:created>
  <dcterms:modified xsi:type="dcterms:W3CDTF">2022-10-04T04:11:00Z</dcterms:modified>
</cp:coreProperties>
</file>